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BC2A5" w14:textId="77777777" w:rsidR="00FE2B9D" w:rsidRPr="009A1751" w:rsidRDefault="00FE2B9D" w:rsidP="009A1751">
      <w:pPr>
        <w:pStyle w:val="BodyText"/>
        <w:kinsoku w:val="0"/>
        <w:overflowPunct w:val="0"/>
        <w:spacing w:before="89"/>
        <w:jc w:val="center"/>
        <w:rPr>
          <w:rFonts w:ascii="XCCW Joined 23a" w:hAnsi="XCCW Joined 23a"/>
          <w:b/>
          <w:bCs/>
          <w:color w:val="292526"/>
          <w:sz w:val="66"/>
          <w:szCs w:val="66"/>
        </w:rPr>
      </w:pPr>
      <w:r w:rsidRPr="009A1751">
        <w:rPr>
          <w:rFonts w:ascii="XCCW Joined 23a" w:hAnsi="XCCW Joined 23a"/>
          <w:b/>
          <w:bCs/>
          <w:color w:val="292526"/>
          <w:sz w:val="66"/>
          <w:szCs w:val="66"/>
        </w:rPr>
        <w:t>Apostrophes for possession Year 3</w:t>
      </w:r>
      <w:bookmarkStart w:id="0" w:name="_GoBack"/>
      <w:bookmarkEnd w:id="0"/>
    </w:p>
    <w:p w14:paraId="656717AB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3F03F242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1571A07A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43261B46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27F113B0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668D16CF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4DB0F52A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18BA30AA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39E9AC85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548C3E16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b/>
          <w:bCs/>
          <w:sz w:val="20"/>
          <w:szCs w:val="20"/>
        </w:rPr>
      </w:pPr>
    </w:p>
    <w:p w14:paraId="2336AEAE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b/>
          <w:bCs/>
          <w:sz w:val="15"/>
          <w:szCs w:val="15"/>
        </w:rPr>
      </w:pPr>
    </w:p>
    <w:p w14:paraId="03D81724" w14:textId="77777777" w:rsidR="00FE2B9D" w:rsidRPr="009A1751" w:rsidRDefault="00FE2B9D" w:rsidP="00FE2B9D">
      <w:pPr>
        <w:pStyle w:val="ListParagraph"/>
        <w:numPr>
          <w:ilvl w:val="0"/>
          <w:numId w:val="1"/>
        </w:numPr>
        <w:tabs>
          <w:tab w:val="left" w:pos="609"/>
        </w:tabs>
        <w:kinsoku w:val="0"/>
        <w:overflowPunct w:val="0"/>
        <w:spacing w:before="100"/>
        <w:rPr>
          <w:rFonts w:ascii="XCCW Joined 23a" w:hAnsi="XCCW Joined 23a"/>
          <w:color w:val="292526"/>
          <w:spacing w:val="-6"/>
          <w:sz w:val="26"/>
          <w:szCs w:val="26"/>
        </w:rPr>
      </w:pPr>
      <w:r w:rsidRPr="009A1751">
        <w:rPr>
          <w:rFonts w:ascii="XCCW Joined 23a" w:hAnsi="XCCW Joined 23a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81C4C00" wp14:editId="509C89D8">
                <wp:simplePos x="0" y="0"/>
                <wp:positionH relativeFrom="page">
                  <wp:posOffset>365760</wp:posOffset>
                </wp:positionH>
                <wp:positionV relativeFrom="paragraph">
                  <wp:posOffset>-1512570</wp:posOffset>
                </wp:positionV>
                <wp:extent cx="6828155" cy="1623695"/>
                <wp:effectExtent l="0" t="12700" r="0" b="0"/>
                <wp:wrapNone/>
                <wp:docPr id="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28155" cy="1623695"/>
                          <a:chOff x="576" y="-2382"/>
                          <a:chExt cx="10753" cy="2557"/>
                        </a:xfrm>
                      </wpg:grpSpPr>
                      <wps:wsp>
                        <wps:cNvPr id="10" name="Freeform 4"/>
                        <wps:cNvSpPr>
                          <a:spLocks/>
                        </wps:cNvSpPr>
                        <wps:spPr bwMode="auto">
                          <a:xfrm>
                            <a:off x="576" y="-2308"/>
                            <a:ext cx="10753" cy="2482"/>
                          </a:xfrm>
                          <a:custGeom>
                            <a:avLst/>
                            <a:gdLst>
                              <a:gd name="T0" fmla="*/ 0 w 10753"/>
                              <a:gd name="T1" fmla="*/ 2482 h 2482"/>
                              <a:gd name="T2" fmla="*/ 10752 w 10753"/>
                              <a:gd name="T3" fmla="*/ 2482 h 2482"/>
                              <a:gd name="T4" fmla="*/ 10752 w 10753"/>
                              <a:gd name="T5" fmla="*/ 0 h 2482"/>
                              <a:gd name="T6" fmla="*/ 0 w 10753"/>
                              <a:gd name="T7" fmla="*/ 0 h 2482"/>
                              <a:gd name="T8" fmla="*/ 0 w 10753"/>
                              <a:gd name="T9" fmla="*/ 2482 h 24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753" h="2482">
                                <a:moveTo>
                                  <a:pt x="0" y="2482"/>
                                </a:moveTo>
                                <a:lnTo>
                                  <a:pt x="10752" y="2482"/>
                                </a:lnTo>
                                <a:lnTo>
                                  <a:pt x="107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5"/>
                        <wps:cNvSpPr txBox="1">
                          <a:spLocks/>
                        </wps:cNvSpPr>
                        <wps:spPr bwMode="auto">
                          <a:xfrm>
                            <a:off x="577" y="-2383"/>
                            <a:ext cx="10753" cy="2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FB21E3" w14:textId="77777777" w:rsidR="00FE2B9D" w:rsidRDefault="00FE2B9D" w:rsidP="00FE2B9D">
                              <w:pPr>
                                <w:pStyle w:val="BodyText"/>
                                <w:kinsoku w:val="0"/>
                                <w:overflowPunct w:val="0"/>
                                <w:spacing w:line="276" w:lineRule="auto"/>
                                <w:ind w:right="293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 xml:space="preserve">Change the sentences below so that they each contain an apostrophe to show possession by a </w:t>
                              </w:r>
                              <w:r>
                                <w:rPr>
                                  <w:b/>
                                  <w:bCs/>
                                  <w:color w:val="292526"/>
                                </w:rPr>
                                <w:t>singular</w:t>
                              </w:r>
                              <w:r>
                                <w:rPr>
                                  <w:b/>
                                  <w:bCs/>
                                  <w:color w:val="292526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292526"/>
                                </w:rPr>
                                <w:t>noun</w:t>
                              </w:r>
                              <w:r>
                                <w:rPr>
                                  <w:color w:val="292526"/>
                                </w:rPr>
                                <w:t>.</w:t>
                              </w:r>
                            </w:p>
                            <w:p w14:paraId="5C4FC3A0" w14:textId="77777777" w:rsidR="00FE2B9D" w:rsidRDefault="00FE2B9D" w:rsidP="00FE2B9D">
                              <w:pPr>
                                <w:pStyle w:val="BodyText"/>
                                <w:kinsoku w:val="0"/>
                                <w:overflowPunct w:val="0"/>
                                <w:spacing w:before="172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For example:</w:t>
                              </w:r>
                            </w:p>
                            <w:p w14:paraId="7B10B9DF" w14:textId="77777777" w:rsidR="00FE2B9D" w:rsidRDefault="00FE2B9D" w:rsidP="00FE2B9D">
                              <w:pPr>
                                <w:pStyle w:val="BodyText"/>
                                <w:kinsoku w:val="0"/>
                                <w:overflowPunct w:val="0"/>
                                <w:spacing w:before="218"/>
                                <w:ind w:left="2392" w:right="2392"/>
                                <w:jc w:val="center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The rays belonging to the sun shone on the ground.</w:t>
                              </w:r>
                            </w:p>
                            <w:p w14:paraId="4BB79DAB" w14:textId="77777777" w:rsidR="00FE2B9D" w:rsidRDefault="00FE2B9D" w:rsidP="00FE2B9D">
                              <w:pPr>
                                <w:pStyle w:val="BodyText"/>
                                <w:kinsoku w:val="0"/>
                                <w:overflowPunct w:val="0"/>
                                <w:spacing w:before="48"/>
                                <w:ind w:left="2392" w:right="2392"/>
                                <w:jc w:val="center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The sun’s rays shone on the ground.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1C4C00" id="Group 3" o:spid="_x0000_s1026" style="position:absolute;left:0;text-align:left;margin-left:28.8pt;margin-top:-119.1pt;width:537.65pt;height:127.85pt;z-index:-251657216;mso-position-horizontal-relative:page" coordorigin="576,-2382" coordsize="10753,2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" o:allowincell="f">
                <v:shape id="Freeform 4" o:spid="_x0000_s1027" style="position:absolute;left:576;top:-2308;width:10753;height:2482;visibility:visible;mso-wrap-style:square;v-text-anchor:top" coordsize="10753,2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" path="m,2482r10752,l10752,,,,,2482xe" stroked="f">
                  <v:path arrowok="t" o:connecttype="custom" o:connectlocs="0,2482;10752,2482;10752,0;0,0;0,2482" o:connectangles="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577;top:-2383;width:10753;height:25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" filled="f" stroked="f">
                  <v:path arrowok="t"/>
                  <v:textbox inset="0,0,0,0">
                    <w:txbxContent>
                      <w:p w14:paraId="2BFB21E3" w14:textId="77777777" w:rsidR="00FE2B9D" w:rsidRDefault="00FE2B9D" w:rsidP="00FE2B9D">
                        <w:pPr>
                          <w:pStyle w:val="BodyText"/>
                          <w:kinsoku w:val="0"/>
                          <w:overflowPunct w:val="0"/>
                          <w:spacing w:line="276" w:lineRule="auto"/>
                          <w:ind w:right="293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 xml:space="preserve">Change the sentences below so that they each contain an apostrophe to show possession by a </w:t>
                        </w:r>
                        <w:r>
                          <w:rPr>
                            <w:b/>
                            <w:bCs/>
                            <w:color w:val="292526"/>
                          </w:rPr>
                          <w:t>singular</w:t>
                        </w:r>
                        <w:r>
                          <w:rPr>
                            <w:b/>
                            <w:bCs/>
                            <w:color w:val="292526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292526"/>
                          </w:rPr>
                          <w:t>noun</w:t>
                        </w:r>
                        <w:r>
                          <w:rPr>
                            <w:color w:val="292526"/>
                          </w:rPr>
                          <w:t>.</w:t>
                        </w:r>
                      </w:p>
                      <w:p w14:paraId="5C4FC3A0" w14:textId="77777777" w:rsidR="00FE2B9D" w:rsidRDefault="00FE2B9D" w:rsidP="00FE2B9D">
                        <w:pPr>
                          <w:pStyle w:val="BodyText"/>
                          <w:kinsoku w:val="0"/>
                          <w:overflowPunct w:val="0"/>
                          <w:spacing w:before="172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For example:</w:t>
                        </w:r>
                      </w:p>
                      <w:p w14:paraId="7B10B9DF" w14:textId="77777777" w:rsidR="00FE2B9D" w:rsidRDefault="00FE2B9D" w:rsidP="00FE2B9D">
                        <w:pPr>
                          <w:pStyle w:val="BodyText"/>
                          <w:kinsoku w:val="0"/>
                          <w:overflowPunct w:val="0"/>
                          <w:spacing w:before="218"/>
                          <w:ind w:left="2392" w:right="2392"/>
                          <w:jc w:val="center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The rays belonging to the sun shone on the ground.</w:t>
                        </w:r>
                      </w:p>
                      <w:p w14:paraId="4BB79DAB" w14:textId="77777777" w:rsidR="00FE2B9D" w:rsidRDefault="00FE2B9D" w:rsidP="00FE2B9D">
                        <w:pPr>
                          <w:pStyle w:val="BodyText"/>
                          <w:kinsoku w:val="0"/>
                          <w:overflowPunct w:val="0"/>
                          <w:spacing w:before="48"/>
                          <w:ind w:left="2392" w:right="2392"/>
                          <w:jc w:val="center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The sun’s rays shone on the ground.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reindeer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belonging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Santa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flew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through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pacing w:val="-6"/>
          <w:sz w:val="26"/>
          <w:szCs w:val="26"/>
        </w:rPr>
        <w:t>air.</w:t>
      </w:r>
    </w:p>
    <w:p w14:paraId="13FC6FF6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565FE677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3819429D" w14:textId="77777777" w:rsidR="00FE2B9D" w:rsidRPr="009A1751" w:rsidRDefault="00FE2B9D" w:rsidP="00FE2B9D">
      <w:pPr>
        <w:pStyle w:val="BodyText"/>
        <w:kinsoku w:val="0"/>
        <w:overflowPunct w:val="0"/>
        <w:spacing w:before="4"/>
        <w:rPr>
          <w:rFonts w:ascii="XCCW Joined 23a" w:hAnsi="XCCW Joined 23a"/>
          <w:sz w:val="12"/>
          <w:szCs w:val="12"/>
        </w:rPr>
      </w:pPr>
      <w:r w:rsidRPr="009A1751">
        <w:rPr>
          <w:rFonts w:ascii="XCCW Joined 23a" w:hAnsi="XCCW Joined 23a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20610840" wp14:editId="45863E7D">
                <wp:simplePos x="0" y="0"/>
                <wp:positionH relativeFrom="page">
                  <wp:posOffset>678180</wp:posOffset>
                </wp:positionH>
                <wp:positionV relativeFrom="paragraph">
                  <wp:posOffset>123190</wp:posOffset>
                </wp:positionV>
                <wp:extent cx="6516370" cy="12700"/>
                <wp:effectExtent l="0" t="0" r="0" b="0"/>
                <wp:wrapTopAndBottom/>
                <wp:docPr id="8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6515735 w 10262"/>
                            <a:gd name="T3" fmla="*/ 0 h 2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5CD79967" id="Freeform 6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4pt,9.7pt,566.45pt,9.7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" o:allowincell="f" filled="f" strokecolor="#292526" strokeweight=".65pt">
                <v:path arrowok="t" o:connecttype="custom" o:connectlocs="0,0;2147483646,0" o:connectangles="0,0"/>
                <w10:wrap type="topAndBottom" anchorx="page"/>
              </v:polyline>
            </w:pict>
          </mc:Fallback>
        </mc:AlternateContent>
      </w:r>
    </w:p>
    <w:p w14:paraId="3C1D63A4" w14:textId="77777777" w:rsidR="00FE2B9D" w:rsidRPr="009A1751" w:rsidRDefault="00FE2B9D" w:rsidP="00FE2B9D">
      <w:pPr>
        <w:pStyle w:val="BodyText"/>
        <w:kinsoku w:val="0"/>
        <w:overflowPunct w:val="0"/>
        <w:spacing w:before="11"/>
        <w:rPr>
          <w:rFonts w:ascii="XCCW Joined 23a" w:hAnsi="XCCW Joined 23a"/>
          <w:sz w:val="28"/>
          <w:szCs w:val="28"/>
        </w:rPr>
      </w:pPr>
    </w:p>
    <w:p w14:paraId="4E8465EA" w14:textId="77777777" w:rsidR="00FE2B9D" w:rsidRPr="009A1751" w:rsidRDefault="00FE2B9D" w:rsidP="00FE2B9D">
      <w:pPr>
        <w:pStyle w:val="ListParagraph"/>
        <w:numPr>
          <w:ilvl w:val="0"/>
          <w:numId w:val="1"/>
        </w:numPr>
        <w:tabs>
          <w:tab w:val="left" w:pos="609"/>
        </w:tabs>
        <w:kinsoku w:val="0"/>
        <w:overflowPunct w:val="0"/>
        <w:ind w:hanging="375"/>
        <w:rPr>
          <w:rFonts w:ascii="XCCW Joined 23a" w:hAnsi="XCCW Joined 23a"/>
          <w:color w:val="292526"/>
          <w:sz w:val="26"/>
          <w:szCs w:val="26"/>
        </w:rPr>
      </w:pP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harp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belonging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giant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sang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beautifully.</w:t>
      </w:r>
    </w:p>
    <w:p w14:paraId="4846ABF5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5A3FA9B3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575E0DBF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</w:pPr>
      <w:r w:rsidRPr="009A1751">
        <w:rPr>
          <w:rFonts w:ascii="XCCW Joined 23a" w:hAnsi="XCCW Joined 23a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0" allowOverlap="1" wp14:anchorId="4A1826F0" wp14:editId="1B9AA3C0">
                <wp:simplePos x="0" y="0"/>
                <wp:positionH relativeFrom="page">
                  <wp:posOffset>678180</wp:posOffset>
                </wp:positionH>
                <wp:positionV relativeFrom="paragraph">
                  <wp:posOffset>123825</wp:posOffset>
                </wp:positionV>
                <wp:extent cx="6516370" cy="1270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6515735 w 10262"/>
                            <a:gd name="T3" fmla="*/ 0 h 2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7393FD69" id="Freeform 7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4pt,9.75pt,566.45pt,9.7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" o:allowincell="f" filled="f" strokecolor="#292526" strokeweight=".65pt">
                <v:path arrowok="t" o:connecttype="custom" o:connectlocs="0,0;2147483646,0" o:connectangles="0,0"/>
                <w10:wrap type="topAndBottom" anchorx="page"/>
              </v:polyline>
            </w:pict>
          </mc:Fallback>
        </mc:AlternateContent>
      </w:r>
    </w:p>
    <w:p w14:paraId="4E422A6F" w14:textId="77777777" w:rsidR="00FE2B9D" w:rsidRPr="009A1751" w:rsidRDefault="00FE2B9D" w:rsidP="00FE2B9D">
      <w:pPr>
        <w:pStyle w:val="BodyText"/>
        <w:kinsoku w:val="0"/>
        <w:overflowPunct w:val="0"/>
        <w:spacing w:before="11"/>
        <w:rPr>
          <w:rFonts w:ascii="XCCW Joined 23a" w:hAnsi="XCCW Joined 23a"/>
          <w:sz w:val="28"/>
          <w:szCs w:val="28"/>
        </w:rPr>
      </w:pPr>
    </w:p>
    <w:p w14:paraId="5B62BA31" w14:textId="77777777" w:rsidR="00FE2B9D" w:rsidRPr="009A1751" w:rsidRDefault="00FE2B9D" w:rsidP="00FE2B9D">
      <w:pPr>
        <w:pStyle w:val="ListParagraph"/>
        <w:numPr>
          <w:ilvl w:val="0"/>
          <w:numId w:val="1"/>
        </w:numPr>
        <w:tabs>
          <w:tab w:val="left" w:pos="609"/>
        </w:tabs>
        <w:kinsoku w:val="0"/>
        <w:overflowPunct w:val="0"/>
        <w:ind w:hanging="366"/>
        <w:rPr>
          <w:rFonts w:ascii="XCCW Joined 23a" w:hAnsi="XCCW Joined 23a"/>
          <w:color w:val="292526"/>
          <w:sz w:val="26"/>
          <w:szCs w:val="26"/>
        </w:rPr>
      </w:pP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cauldron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belonging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witch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boiled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and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bubbled.</w:t>
      </w:r>
    </w:p>
    <w:p w14:paraId="758DC9C8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5B82F1A5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497D27AC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</w:pPr>
      <w:r w:rsidRPr="009A1751">
        <w:rPr>
          <w:rFonts w:ascii="XCCW Joined 23a" w:hAnsi="XCCW Joined 23a"/>
          <w:noProof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1688B912" wp14:editId="1630A37C">
                <wp:simplePos x="0" y="0"/>
                <wp:positionH relativeFrom="page">
                  <wp:posOffset>678180</wp:posOffset>
                </wp:positionH>
                <wp:positionV relativeFrom="paragraph">
                  <wp:posOffset>123825</wp:posOffset>
                </wp:positionV>
                <wp:extent cx="6516370" cy="12700"/>
                <wp:effectExtent l="0" t="0" r="0" b="0"/>
                <wp:wrapTopAndBottom/>
                <wp:docPr id="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6515735 w 10262"/>
                            <a:gd name="T3" fmla="*/ 0 h 2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38EEAFE9" id="Freeform 8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4pt,9.75pt,566.45pt,9.7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" o:allowincell="f" filled="f" strokecolor="#292526" strokeweight=".65pt">
                <v:path arrowok="t" o:connecttype="custom" o:connectlocs="0,0;2147483646,0" o:connectangles="0,0"/>
                <w10:wrap type="topAndBottom" anchorx="page"/>
              </v:polyline>
            </w:pict>
          </mc:Fallback>
        </mc:AlternateContent>
      </w:r>
    </w:p>
    <w:p w14:paraId="6167DE6E" w14:textId="77777777" w:rsidR="00FE2B9D" w:rsidRPr="009A1751" w:rsidRDefault="00FE2B9D" w:rsidP="00FE2B9D">
      <w:pPr>
        <w:pStyle w:val="BodyText"/>
        <w:kinsoku w:val="0"/>
        <w:overflowPunct w:val="0"/>
        <w:spacing w:before="11"/>
        <w:rPr>
          <w:rFonts w:ascii="XCCW Joined 23a" w:hAnsi="XCCW Joined 23a"/>
          <w:sz w:val="28"/>
          <w:szCs w:val="28"/>
        </w:rPr>
      </w:pPr>
    </w:p>
    <w:p w14:paraId="68CCFFD8" w14:textId="77777777" w:rsidR="00FE2B9D" w:rsidRPr="009A1751" w:rsidRDefault="00FE2B9D" w:rsidP="00FE2B9D">
      <w:pPr>
        <w:pStyle w:val="ListParagraph"/>
        <w:numPr>
          <w:ilvl w:val="0"/>
          <w:numId w:val="1"/>
        </w:numPr>
        <w:tabs>
          <w:tab w:val="left" w:pos="609"/>
        </w:tabs>
        <w:kinsoku w:val="0"/>
        <w:overflowPunct w:val="0"/>
        <w:ind w:hanging="380"/>
        <w:rPr>
          <w:rFonts w:ascii="XCCW Joined 23a" w:hAnsi="XCCW Joined 23a"/>
          <w:color w:val="292526"/>
          <w:sz w:val="26"/>
          <w:szCs w:val="26"/>
        </w:rPr>
      </w:pP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tail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belonging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dog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wagged.</w:t>
      </w:r>
    </w:p>
    <w:p w14:paraId="1B7FF22A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1679EFEE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5EF6398D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</w:pPr>
      <w:r w:rsidRPr="009A1751">
        <w:rPr>
          <w:rFonts w:ascii="XCCW Joined 23a" w:hAnsi="XCCW Joined 23a"/>
          <w:noProof/>
        </w:rPr>
        <mc:AlternateContent>
          <mc:Choice Requires="wps">
            <w:drawing>
              <wp:anchor distT="0" distB="0" distL="0" distR="0" simplePos="0" relativeHeight="251663360" behindDoc="0" locked="0" layoutInCell="0" allowOverlap="1" wp14:anchorId="62FC8B82" wp14:editId="0D80F4AA">
                <wp:simplePos x="0" y="0"/>
                <wp:positionH relativeFrom="page">
                  <wp:posOffset>678180</wp:posOffset>
                </wp:positionH>
                <wp:positionV relativeFrom="paragraph">
                  <wp:posOffset>123825</wp:posOffset>
                </wp:positionV>
                <wp:extent cx="6516370" cy="12700"/>
                <wp:effectExtent l="0" t="0" r="0" b="0"/>
                <wp:wrapTopAndBottom/>
                <wp:docPr id="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6515735 w 10262"/>
                            <a:gd name="T3" fmla="*/ 0 h 2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02AC3C4A" id="Freeform 9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4pt,9.75pt,566.45pt,9.7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" o:allowincell="f" filled="f" strokecolor="#292526" strokeweight=".65pt">
                <v:path arrowok="t" o:connecttype="custom" o:connectlocs="0,0;2147483646,0" o:connectangles="0,0"/>
                <w10:wrap type="topAndBottom" anchorx="page"/>
              </v:polyline>
            </w:pict>
          </mc:Fallback>
        </mc:AlternateContent>
      </w:r>
    </w:p>
    <w:p w14:paraId="270AC9FD" w14:textId="77777777" w:rsidR="00FE2B9D" w:rsidRPr="009A1751" w:rsidRDefault="00FE2B9D" w:rsidP="00FE2B9D">
      <w:pPr>
        <w:pStyle w:val="BodyText"/>
        <w:kinsoku w:val="0"/>
        <w:overflowPunct w:val="0"/>
        <w:spacing w:before="11"/>
        <w:rPr>
          <w:rFonts w:ascii="XCCW Joined 23a" w:hAnsi="XCCW Joined 23a"/>
          <w:sz w:val="28"/>
          <w:szCs w:val="28"/>
        </w:rPr>
      </w:pPr>
    </w:p>
    <w:p w14:paraId="63F3BABC" w14:textId="77777777" w:rsidR="00FE2B9D" w:rsidRPr="009A1751" w:rsidRDefault="00FE2B9D" w:rsidP="00FE2B9D">
      <w:pPr>
        <w:pStyle w:val="ListParagraph"/>
        <w:numPr>
          <w:ilvl w:val="0"/>
          <w:numId w:val="1"/>
        </w:numPr>
        <w:tabs>
          <w:tab w:val="left" w:pos="609"/>
        </w:tabs>
        <w:kinsoku w:val="0"/>
        <w:overflowPunct w:val="0"/>
        <w:ind w:hanging="372"/>
        <w:rPr>
          <w:rFonts w:ascii="XCCW Joined 23a" w:hAnsi="XCCW Joined 23a"/>
          <w:color w:val="292526"/>
          <w:sz w:val="26"/>
          <w:szCs w:val="26"/>
        </w:rPr>
      </w:pP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wheel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belonging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car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had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a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puncture.</w:t>
      </w:r>
    </w:p>
    <w:p w14:paraId="184FB79C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45439212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</w:pPr>
    </w:p>
    <w:p w14:paraId="4C47916F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</w:pPr>
      <w:r w:rsidRPr="009A1751">
        <w:rPr>
          <w:rFonts w:ascii="XCCW Joined 23a" w:hAnsi="XCCW Joined 23a"/>
          <w:noProof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2736C998" wp14:editId="7BE089A8">
                <wp:simplePos x="0" y="0"/>
                <wp:positionH relativeFrom="page">
                  <wp:posOffset>678180</wp:posOffset>
                </wp:positionH>
                <wp:positionV relativeFrom="paragraph">
                  <wp:posOffset>123825</wp:posOffset>
                </wp:positionV>
                <wp:extent cx="6516370" cy="12700"/>
                <wp:effectExtent l="0" t="0" r="0" b="0"/>
                <wp:wrapTopAndBottom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6515735 w 10262"/>
                            <a:gd name="T3" fmla="*/ 0 h 2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143C2736" id="Freeform 10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4pt,9.75pt,566.45pt,9.7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" o:allowincell="f" filled="f" strokecolor="#292526" strokeweight=".65pt">
                <v:path arrowok="t" o:connecttype="custom" o:connectlocs="0,0;2147483646,0" o:connectangles="0,0"/>
                <w10:wrap type="topAndBottom" anchorx="page"/>
              </v:polyline>
            </w:pict>
          </mc:Fallback>
        </mc:AlternateContent>
      </w:r>
    </w:p>
    <w:p w14:paraId="70A32171" w14:textId="77777777" w:rsidR="00FE2B9D" w:rsidRPr="009A1751" w:rsidRDefault="00FE2B9D" w:rsidP="00FE2B9D">
      <w:pPr>
        <w:pStyle w:val="BodyText"/>
        <w:kinsoku w:val="0"/>
        <w:overflowPunct w:val="0"/>
        <w:spacing w:before="11"/>
        <w:rPr>
          <w:rFonts w:ascii="XCCW Joined 23a" w:hAnsi="XCCW Joined 23a"/>
          <w:sz w:val="28"/>
          <w:szCs w:val="28"/>
        </w:rPr>
      </w:pPr>
    </w:p>
    <w:p w14:paraId="3D46EF40" w14:textId="77777777" w:rsidR="00FE2B9D" w:rsidRPr="009A1751" w:rsidRDefault="00FE2B9D" w:rsidP="00FE2B9D">
      <w:pPr>
        <w:pStyle w:val="ListParagraph"/>
        <w:numPr>
          <w:ilvl w:val="0"/>
          <w:numId w:val="1"/>
        </w:numPr>
        <w:tabs>
          <w:tab w:val="left" w:pos="609"/>
        </w:tabs>
        <w:kinsoku w:val="0"/>
        <w:overflowPunct w:val="0"/>
        <w:ind w:hanging="376"/>
        <w:rPr>
          <w:rFonts w:ascii="XCCW Joined 23a" w:hAnsi="XCCW Joined 23a"/>
          <w:color w:val="292526"/>
          <w:spacing w:val="-4"/>
          <w:sz w:val="26"/>
          <w:szCs w:val="26"/>
        </w:rPr>
      </w:pP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toys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belonging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child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pacing w:val="-3"/>
          <w:sz w:val="26"/>
          <w:szCs w:val="26"/>
        </w:rPr>
        <w:t>were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scattered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on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pacing w:val="-4"/>
          <w:sz w:val="26"/>
          <w:szCs w:val="26"/>
        </w:rPr>
        <w:t>floor.</w:t>
      </w:r>
    </w:p>
    <w:p w14:paraId="6555462F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13727469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</w:pPr>
    </w:p>
    <w:p w14:paraId="28E892DF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</w:pPr>
      <w:r w:rsidRPr="009A1751">
        <w:rPr>
          <w:rFonts w:ascii="XCCW Joined 23a" w:hAnsi="XCCW Joined 23a"/>
          <w:noProof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700DF022" wp14:editId="61C23D2A">
                <wp:simplePos x="0" y="0"/>
                <wp:positionH relativeFrom="page">
                  <wp:posOffset>678180</wp:posOffset>
                </wp:positionH>
                <wp:positionV relativeFrom="paragraph">
                  <wp:posOffset>123825</wp:posOffset>
                </wp:positionV>
                <wp:extent cx="6516370" cy="12700"/>
                <wp:effectExtent l="0" t="0" r="0" b="0"/>
                <wp:wrapTopAndBottom/>
                <wp:docPr id="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6515735 w 10262"/>
                            <a:gd name="T3" fmla="*/ 0 h 2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20657FF7" id="Freeform 11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4pt,9.75pt,566.45pt,9.7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" o:allowincell="f" filled="f" strokecolor="#292526" strokeweight=".65pt">
                <v:path arrowok="t" o:connecttype="custom" o:connectlocs="0,0;2147483646,0" o:connectangles="0,0"/>
                <w10:wrap type="topAndBottom" anchorx="page"/>
              </v:polyline>
            </w:pict>
          </mc:Fallback>
        </mc:AlternateContent>
      </w:r>
    </w:p>
    <w:p w14:paraId="7D574DB9" w14:textId="77777777" w:rsidR="00FE2B9D" w:rsidRPr="009A1751" w:rsidRDefault="00FE2B9D" w:rsidP="00FE2B9D">
      <w:pPr>
        <w:pStyle w:val="BodyText"/>
        <w:kinsoku w:val="0"/>
        <w:overflowPunct w:val="0"/>
        <w:spacing w:before="11"/>
        <w:rPr>
          <w:rFonts w:ascii="XCCW Joined 23a" w:hAnsi="XCCW Joined 23a"/>
          <w:sz w:val="28"/>
          <w:szCs w:val="28"/>
        </w:rPr>
      </w:pPr>
    </w:p>
    <w:p w14:paraId="194DB4CF" w14:textId="77777777" w:rsidR="00FE2B9D" w:rsidRPr="009A1751" w:rsidRDefault="00FE2B9D" w:rsidP="00FE2B9D">
      <w:pPr>
        <w:pStyle w:val="ListParagraph"/>
        <w:numPr>
          <w:ilvl w:val="0"/>
          <w:numId w:val="1"/>
        </w:numPr>
        <w:tabs>
          <w:tab w:val="left" w:pos="609"/>
        </w:tabs>
        <w:kinsoku w:val="0"/>
        <w:overflowPunct w:val="0"/>
        <w:ind w:hanging="340"/>
        <w:rPr>
          <w:rFonts w:ascii="XCCW Joined 23a" w:hAnsi="XCCW Joined 23a"/>
          <w:color w:val="292526"/>
          <w:sz w:val="26"/>
          <w:szCs w:val="26"/>
        </w:rPr>
      </w:pP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dress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belonging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Molly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hung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in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wardrobe.</w:t>
      </w:r>
    </w:p>
    <w:p w14:paraId="551E33C0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02B442B1" w14:textId="77777777" w:rsidR="00FE2B9D" w:rsidRPr="009A1751" w:rsidRDefault="00FE2B9D" w:rsidP="00FE2B9D">
      <w:pPr>
        <w:pStyle w:val="BodyText"/>
        <w:kinsoku w:val="0"/>
        <w:overflowPunct w:val="0"/>
        <w:rPr>
          <w:rFonts w:ascii="XCCW Joined 23a" w:hAnsi="XCCW Joined 23a"/>
          <w:sz w:val="20"/>
          <w:szCs w:val="20"/>
        </w:rPr>
      </w:pPr>
    </w:p>
    <w:p w14:paraId="586F3007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</w:pPr>
      <w:r w:rsidRPr="009A1751">
        <w:rPr>
          <w:rFonts w:ascii="XCCW Joined 23a" w:hAnsi="XCCW Joined 23a"/>
          <w:noProof/>
        </w:rPr>
        <mc:AlternateContent>
          <mc:Choice Requires="wps">
            <w:drawing>
              <wp:anchor distT="0" distB="0" distL="0" distR="0" simplePos="0" relativeHeight="251666432" behindDoc="0" locked="0" layoutInCell="0" allowOverlap="1" wp14:anchorId="73B154FD" wp14:editId="75165ADA">
                <wp:simplePos x="0" y="0"/>
                <wp:positionH relativeFrom="page">
                  <wp:posOffset>678180</wp:posOffset>
                </wp:positionH>
                <wp:positionV relativeFrom="paragraph">
                  <wp:posOffset>123825</wp:posOffset>
                </wp:positionV>
                <wp:extent cx="6516370" cy="12700"/>
                <wp:effectExtent l="0" t="0" r="0" b="0"/>
                <wp:wrapTopAndBottom/>
                <wp:docPr id="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6515735 w 10262"/>
                            <a:gd name="T3" fmla="*/ 0 h 2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071F1B29" id="Freeform 12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4pt,9.75pt,566.45pt,9.7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" o:allowincell="f" filled="f" strokecolor="#292526" strokeweight=".65pt">
                <v:path arrowok="t" o:connecttype="custom" o:connectlocs="0,0;2147483646,0" o:connectangles="0,0"/>
                <w10:wrap type="topAndBottom" anchorx="page"/>
              </v:polyline>
            </w:pict>
          </mc:Fallback>
        </mc:AlternateContent>
      </w:r>
    </w:p>
    <w:p w14:paraId="3C92716F" w14:textId="77777777" w:rsidR="00FE2B9D" w:rsidRPr="009A1751" w:rsidRDefault="00FE2B9D" w:rsidP="00FE2B9D">
      <w:pPr>
        <w:pStyle w:val="BodyText"/>
        <w:kinsoku w:val="0"/>
        <w:overflowPunct w:val="0"/>
        <w:spacing w:before="11"/>
        <w:rPr>
          <w:rFonts w:ascii="XCCW Joined 23a" w:hAnsi="XCCW Joined 23a"/>
          <w:sz w:val="28"/>
          <w:szCs w:val="28"/>
        </w:rPr>
      </w:pPr>
    </w:p>
    <w:p w14:paraId="59168797" w14:textId="77777777" w:rsidR="00FE2B9D" w:rsidRPr="009A1751" w:rsidRDefault="00FE2B9D" w:rsidP="00FE2B9D">
      <w:pPr>
        <w:pStyle w:val="ListParagraph"/>
        <w:numPr>
          <w:ilvl w:val="0"/>
          <w:numId w:val="1"/>
        </w:numPr>
        <w:tabs>
          <w:tab w:val="left" w:pos="609"/>
        </w:tabs>
        <w:kinsoku w:val="0"/>
        <w:overflowPunct w:val="0"/>
        <w:ind w:hanging="385"/>
        <w:rPr>
          <w:rFonts w:ascii="XCCW Joined 23a" w:hAnsi="XCCW Joined 23a"/>
          <w:color w:val="292526"/>
          <w:sz w:val="26"/>
          <w:szCs w:val="26"/>
        </w:rPr>
      </w:pPr>
      <w:r w:rsidRPr="009A1751">
        <w:rPr>
          <w:rFonts w:ascii="XCCW Joined 23a" w:hAnsi="XCCW Joined 23a"/>
          <w:color w:val="292526"/>
          <w:sz w:val="26"/>
          <w:szCs w:val="26"/>
        </w:rPr>
        <w:t>The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phone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belonging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Cameron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began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to</w:t>
      </w:r>
      <w:r w:rsidRPr="009A1751">
        <w:rPr>
          <w:rFonts w:ascii="XCCW Joined 23a" w:hAnsi="XCCW Joined 23a"/>
          <w:color w:val="292526"/>
          <w:spacing w:val="-18"/>
          <w:sz w:val="26"/>
          <w:szCs w:val="26"/>
        </w:rPr>
        <w:t xml:space="preserve"> </w:t>
      </w:r>
      <w:r w:rsidRPr="009A1751">
        <w:rPr>
          <w:rFonts w:ascii="XCCW Joined 23a" w:hAnsi="XCCW Joined 23a"/>
          <w:color w:val="292526"/>
          <w:sz w:val="26"/>
          <w:szCs w:val="26"/>
        </w:rPr>
        <w:t>ring.</w:t>
      </w:r>
    </w:p>
    <w:p w14:paraId="505C84A5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20"/>
          <w:szCs w:val="20"/>
        </w:rPr>
      </w:pPr>
    </w:p>
    <w:p w14:paraId="354248EE" w14:textId="77777777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20"/>
          <w:szCs w:val="20"/>
        </w:rPr>
      </w:pPr>
    </w:p>
    <w:p w14:paraId="6F222529" w14:textId="361DEE0D" w:rsidR="00FE2B9D" w:rsidRPr="009A1751" w:rsidRDefault="00FE2B9D" w:rsidP="00FE2B9D">
      <w:pPr>
        <w:pStyle w:val="BodyText"/>
        <w:kinsoku w:val="0"/>
        <w:overflowPunct w:val="0"/>
        <w:spacing w:before="5"/>
        <w:rPr>
          <w:rFonts w:ascii="XCCW Joined 23a" w:hAnsi="XCCW Joined 23a"/>
          <w:sz w:val="12"/>
          <w:szCs w:val="12"/>
        </w:rPr>
        <w:sectPr w:rsidR="00FE2B9D" w:rsidRPr="009A1751">
          <w:footerReference w:type="default" r:id="rId8"/>
          <w:pgSz w:w="11910" w:h="16840"/>
          <w:pgMar w:top="440" w:right="460" w:bottom="1180" w:left="460" w:header="0" w:footer="981" w:gutter="0"/>
          <w:pgNumType w:start="1"/>
          <w:cols w:space="720"/>
          <w:noEndnote/>
        </w:sectPr>
      </w:pPr>
      <w:r w:rsidRPr="009A1751">
        <w:rPr>
          <w:rFonts w:ascii="XCCW Joined 23a" w:hAnsi="XCCW Joined 23a"/>
          <w:noProof/>
        </w:rPr>
        <mc:AlternateContent>
          <mc:Choice Requires="wps">
            <w:drawing>
              <wp:anchor distT="0" distB="0" distL="0" distR="0" simplePos="0" relativeHeight="251667456" behindDoc="0" locked="0" layoutInCell="0" allowOverlap="1" wp14:anchorId="75A86197" wp14:editId="57B4DC8F">
                <wp:simplePos x="0" y="0"/>
                <wp:positionH relativeFrom="page">
                  <wp:posOffset>678180</wp:posOffset>
                </wp:positionH>
                <wp:positionV relativeFrom="paragraph">
                  <wp:posOffset>123825</wp:posOffset>
                </wp:positionV>
                <wp:extent cx="6516370" cy="12700"/>
                <wp:effectExtent l="0" t="0" r="0" b="0"/>
                <wp:wrapTopAndBottom/>
                <wp:docPr id="1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6515735 w 10262"/>
                            <a:gd name="T3" fmla="*/ 0 h 2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7AAC6964" id="Freeform 13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4pt,9.75pt,566.45pt,9.7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" o:allowincell="f" filled="f" strokecolor="#292526" strokeweight=".65pt">
                <v:path arrowok="t" o:connecttype="custom" o:connectlocs="0,0;2147483646,0" o:connectangles="0,0"/>
                <w10:wrap type="topAndBottom" anchorx="page"/>
              </v:polyline>
            </w:pict>
          </mc:Fallback>
        </mc:AlternateContent>
      </w:r>
    </w:p>
    <w:p w14:paraId="5C3B769A" w14:textId="77777777" w:rsidR="00671857" w:rsidRDefault="009A1751"/>
    <w:sectPr w:rsidR="00671857">
      <w:pgSz w:w="11910" w:h="16840"/>
      <w:pgMar w:top="480" w:right="460" w:bottom="1180" w:left="460" w:header="0" w:footer="98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D37F3" w14:textId="77777777" w:rsidR="00000000" w:rsidRDefault="009A1751">
      <w:r>
        <w:separator/>
      </w:r>
    </w:p>
  </w:endnote>
  <w:endnote w:type="continuationSeparator" w:id="0">
    <w:p w14:paraId="5936DEF7" w14:textId="77777777" w:rsidR="00000000" w:rsidRDefault="009A1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winkl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711EC5" w14:textId="77777777" w:rsidR="004240A5" w:rsidRDefault="009A1751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w:pict w14:anchorId="6C64A7B7">
        <v:rect id="Rectangle 1" o:spid="_x0000_s2049" style="position:absolute;margin-left:28.35pt;margin-top:778.8pt;width:541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" o:allowincell="f" filled="f" stroked="f">
          <o:lock v:ext="edit" aspectratio="t" verticies="t" text="t" shapetype="t"/>
          <v:textbox inset="0,0,0,0">
            <w:txbxContent>
              <w:p w14:paraId="507E39C8" w14:textId="77777777" w:rsidR="004240A5" w:rsidRDefault="009A1751">
                <w:pPr>
                  <w:widowControl/>
                  <w:autoSpaceDE/>
                  <w:autoSpaceDN/>
                  <w:adjustRightInd/>
                  <w:spacing w:line="720" w:lineRule="atLeas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  <w:p w14:paraId="157B93B6" w14:textId="77777777" w:rsidR="004240A5" w:rsidRDefault="009A1751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998C44" w14:textId="77777777" w:rsidR="00000000" w:rsidRDefault="009A1751">
      <w:r>
        <w:separator/>
      </w:r>
    </w:p>
  </w:footnote>
  <w:footnote w:type="continuationSeparator" w:id="0">
    <w:p w14:paraId="2D3B4394" w14:textId="77777777" w:rsidR="00000000" w:rsidRDefault="009A17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08" w:hanging="331"/>
      </w:pPr>
      <w:rPr>
        <w:rFonts w:ascii="Twinkl" w:hAnsi="Twinkl" w:cs="Twinkl"/>
        <w:b w:val="0"/>
        <w:bCs w:val="0"/>
        <w:color w:val="292526"/>
        <w:spacing w:val="-23"/>
        <w:w w:val="100"/>
        <w:sz w:val="26"/>
        <w:szCs w:val="26"/>
      </w:rPr>
    </w:lvl>
    <w:lvl w:ilvl="1">
      <w:numFmt w:val="bullet"/>
      <w:lvlText w:val="•"/>
      <w:lvlJc w:val="left"/>
      <w:pPr>
        <w:ind w:left="1638" w:hanging="331"/>
      </w:pPr>
    </w:lvl>
    <w:lvl w:ilvl="2">
      <w:numFmt w:val="bullet"/>
      <w:lvlText w:val="•"/>
      <w:lvlJc w:val="left"/>
      <w:pPr>
        <w:ind w:left="2677" w:hanging="331"/>
      </w:pPr>
    </w:lvl>
    <w:lvl w:ilvl="3">
      <w:numFmt w:val="bullet"/>
      <w:lvlText w:val="•"/>
      <w:lvlJc w:val="left"/>
      <w:pPr>
        <w:ind w:left="3715" w:hanging="331"/>
      </w:pPr>
    </w:lvl>
    <w:lvl w:ilvl="4">
      <w:numFmt w:val="bullet"/>
      <w:lvlText w:val="•"/>
      <w:lvlJc w:val="left"/>
      <w:pPr>
        <w:ind w:left="4754" w:hanging="331"/>
      </w:pPr>
    </w:lvl>
    <w:lvl w:ilvl="5">
      <w:numFmt w:val="bullet"/>
      <w:lvlText w:val="•"/>
      <w:lvlJc w:val="left"/>
      <w:pPr>
        <w:ind w:left="5792" w:hanging="331"/>
      </w:pPr>
    </w:lvl>
    <w:lvl w:ilvl="6">
      <w:numFmt w:val="bullet"/>
      <w:lvlText w:val="•"/>
      <w:lvlJc w:val="left"/>
      <w:pPr>
        <w:ind w:left="6831" w:hanging="331"/>
      </w:pPr>
    </w:lvl>
    <w:lvl w:ilvl="7">
      <w:numFmt w:val="bullet"/>
      <w:lvlText w:val="•"/>
      <w:lvlJc w:val="left"/>
      <w:pPr>
        <w:ind w:left="7869" w:hanging="331"/>
      </w:pPr>
    </w:lvl>
    <w:lvl w:ilvl="8">
      <w:numFmt w:val="bullet"/>
      <w:lvlText w:val="•"/>
      <w:lvlJc w:val="left"/>
      <w:pPr>
        <w:ind w:left="8908" w:hanging="331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B9D"/>
    <w:rsid w:val="00696A25"/>
    <w:rsid w:val="00827A91"/>
    <w:rsid w:val="009A1751"/>
    <w:rsid w:val="00B202BB"/>
    <w:rsid w:val="00FE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A1C2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2B9D"/>
    <w:pPr>
      <w:widowControl w:val="0"/>
      <w:autoSpaceDE w:val="0"/>
      <w:autoSpaceDN w:val="0"/>
      <w:adjustRightInd w:val="0"/>
    </w:pPr>
    <w:rPr>
      <w:rFonts w:ascii="Twinkl" w:eastAsiaTheme="minorEastAsia" w:hAnsi="Twinkl" w:cs="Twinkl"/>
      <w:sz w:val="22"/>
      <w:szCs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FE2B9D"/>
    <w:pPr>
      <w:spacing w:before="48"/>
      <w:ind w:left="608"/>
      <w:outlineLvl w:val="0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E2B9D"/>
    <w:rPr>
      <w:rFonts w:ascii="Twinkl" w:eastAsiaTheme="minorEastAsia" w:hAnsi="Twinkl" w:cs="Twinkl"/>
      <w:b/>
      <w:bCs/>
      <w:sz w:val="26"/>
      <w:szCs w:val="26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FE2B9D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FE2B9D"/>
    <w:rPr>
      <w:rFonts w:ascii="Twinkl" w:eastAsiaTheme="minorEastAsia" w:hAnsi="Twinkl" w:cs="Twinkl"/>
      <w:sz w:val="26"/>
      <w:szCs w:val="26"/>
      <w:lang w:eastAsia="en-GB"/>
    </w:rPr>
  </w:style>
  <w:style w:type="paragraph" w:styleId="ListParagraph">
    <w:name w:val="List Paragraph"/>
    <w:basedOn w:val="Normal"/>
    <w:uiPriority w:val="1"/>
    <w:qFormat/>
    <w:rsid w:val="00FE2B9D"/>
    <w:pPr>
      <w:ind w:left="608" w:hanging="385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7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751"/>
    <w:rPr>
      <w:rFonts w:ascii="Tahoma" w:eastAsiaTheme="minorEastAsi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2B9D"/>
    <w:pPr>
      <w:widowControl w:val="0"/>
      <w:autoSpaceDE w:val="0"/>
      <w:autoSpaceDN w:val="0"/>
      <w:adjustRightInd w:val="0"/>
    </w:pPr>
    <w:rPr>
      <w:rFonts w:ascii="Twinkl" w:eastAsiaTheme="minorEastAsia" w:hAnsi="Twinkl" w:cs="Twinkl"/>
      <w:sz w:val="22"/>
      <w:szCs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FE2B9D"/>
    <w:pPr>
      <w:spacing w:before="48"/>
      <w:ind w:left="608"/>
      <w:outlineLvl w:val="0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E2B9D"/>
    <w:rPr>
      <w:rFonts w:ascii="Twinkl" w:eastAsiaTheme="minorEastAsia" w:hAnsi="Twinkl" w:cs="Twinkl"/>
      <w:b/>
      <w:bCs/>
      <w:sz w:val="26"/>
      <w:szCs w:val="26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FE2B9D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FE2B9D"/>
    <w:rPr>
      <w:rFonts w:ascii="Twinkl" w:eastAsiaTheme="minorEastAsia" w:hAnsi="Twinkl" w:cs="Twinkl"/>
      <w:sz w:val="26"/>
      <w:szCs w:val="26"/>
      <w:lang w:eastAsia="en-GB"/>
    </w:rPr>
  </w:style>
  <w:style w:type="paragraph" w:styleId="ListParagraph">
    <w:name w:val="List Paragraph"/>
    <w:basedOn w:val="Normal"/>
    <w:uiPriority w:val="1"/>
    <w:qFormat/>
    <w:rsid w:val="00FE2B9D"/>
    <w:pPr>
      <w:ind w:left="608" w:hanging="385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7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751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CFF9DC41</Template>
  <TotalTime>1</TotalTime>
  <Pages>3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james</dc:creator>
  <cp:keywords/>
  <dc:description/>
  <cp:lastModifiedBy>Mrs Walsh</cp:lastModifiedBy>
  <cp:revision>2</cp:revision>
  <cp:lastPrinted>2020-11-17T07:34:00Z</cp:lastPrinted>
  <dcterms:created xsi:type="dcterms:W3CDTF">2020-11-16T20:26:00Z</dcterms:created>
  <dcterms:modified xsi:type="dcterms:W3CDTF">2020-11-17T07:34:00Z</dcterms:modified>
</cp:coreProperties>
</file>